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0F2E19" w14:textId="77777777" w:rsidR="00894FF5" w:rsidRPr="00894FF5" w:rsidRDefault="00894FF5" w:rsidP="00090846">
      <w:pPr>
        <w:pStyle w:val="Textebrut"/>
        <w:rPr>
          <w:rFonts w:ascii="Courier New" w:hAnsi="Courier New" w:cs="Courier New"/>
        </w:rPr>
      </w:pPr>
      <w:bookmarkStart w:id="0" w:name="_GoBack"/>
      <w:bookmarkEnd w:id="0"/>
      <w:r w:rsidRPr="00894FF5">
        <w:rPr>
          <w:rFonts w:ascii="Courier New" w:hAnsi="Courier New" w:cs="Courier New"/>
        </w:rPr>
        <w:t>Prénom NOM</w:t>
      </w:r>
    </w:p>
    <w:p w14:paraId="68684B9F" w14:textId="77777777" w:rsidR="00894FF5" w:rsidRPr="00894FF5" w:rsidRDefault="00894FF5" w:rsidP="00090846">
      <w:pPr>
        <w:pStyle w:val="Textebrut"/>
        <w:rPr>
          <w:rFonts w:ascii="Courier New" w:hAnsi="Courier New" w:cs="Courier New"/>
        </w:rPr>
      </w:pPr>
      <w:r w:rsidRPr="00894FF5">
        <w:rPr>
          <w:rFonts w:ascii="Courier New" w:hAnsi="Courier New" w:cs="Courier New"/>
        </w:rPr>
        <w:t>Rue de la Création 2</w:t>
      </w:r>
    </w:p>
    <w:p w14:paraId="042A0B1A" w14:textId="77777777" w:rsidR="00894FF5" w:rsidRPr="00894FF5" w:rsidRDefault="00894FF5" w:rsidP="00090846">
      <w:pPr>
        <w:pStyle w:val="Textebrut"/>
        <w:rPr>
          <w:rFonts w:ascii="Courier New" w:hAnsi="Courier New" w:cs="Courier New"/>
        </w:rPr>
      </w:pPr>
      <w:r w:rsidRPr="00894FF5">
        <w:rPr>
          <w:rFonts w:ascii="Courier New" w:hAnsi="Courier New" w:cs="Courier New"/>
        </w:rPr>
        <w:t>1200 Genève</w:t>
      </w:r>
    </w:p>
    <w:p w14:paraId="5BF88CFB" w14:textId="77777777" w:rsidR="00894FF5" w:rsidRPr="00894FF5" w:rsidRDefault="00894FF5" w:rsidP="00090846">
      <w:pPr>
        <w:pStyle w:val="Textebrut"/>
        <w:rPr>
          <w:rFonts w:ascii="Courier New" w:hAnsi="Courier New" w:cs="Courier New"/>
        </w:rPr>
      </w:pPr>
      <w:r w:rsidRPr="00894FF5">
        <w:rPr>
          <w:rFonts w:ascii="Courier New" w:hAnsi="Courier New" w:cs="Courier New"/>
        </w:rPr>
        <w:t>Tél. mobile : +41 (0)77 333 44 55</w:t>
      </w:r>
    </w:p>
    <w:p w14:paraId="69455D49" w14:textId="77777777" w:rsidR="00894FF5" w:rsidRPr="00894FF5" w:rsidRDefault="00894FF5" w:rsidP="00090846">
      <w:pPr>
        <w:pStyle w:val="Textebrut"/>
        <w:rPr>
          <w:rFonts w:ascii="Courier New" w:hAnsi="Courier New" w:cs="Courier New"/>
        </w:rPr>
      </w:pPr>
      <w:r w:rsidRPr="00894FF5">
        <w:rPr>
          <w:rFonts w:ascii="Courier New" w:hAnsi="Courier New" w:cs="Courier New"/>
        </w:rPr>
        <w:t>Tél. privé : +41 (0)22 333 44 55</w:t>
      </w:r>
    </w:p>
    <w:p w14:paraId="2518AD23" w14:textId="77777777" w:rsidR="00894FF5" w:rsidRPr="00894FF5" w:rsidRDefault="00894FF5" w:rsidP="00090846">
      <w:pPr>
        <w:pStyle w:val="Textebrut"/>
        <w:rPr>
          <w:rFonts w:ascii="Courier New" w:hAnsi="Courier New" w:cs="Courier New"/>
        </w:rPr>
      </w:pPr>
      <w:r w:rsidRPr="00894FF5">
        <w:rPr>
          <w:rFonts w:ascii="Courier New" w:hAnsi="Courier New" w:cs="Courier New"/>
        </w:rPr>
        <w:t xml:space="preserve">Courriel : prénom.nom@eduge.ch   </w:t>
      </w:r>
    </w:p>
    <w:p w14:paraId="3EB6D59B" w14:textId="77777777" w:rsidR="00894FF5" w:rsidRPr="00894FF5" w:rsidRDefault="00894FF5" w:rsidP="00090846">
      <w:pPr>
        <w:pStyle w:val="Textebrut"/>
        <w:rPr>
          <w:rFonts w:ascii="Courier New" w:hAnsi="Courier New" w:cs="Courier New"/>
        </w:rPr>
      </w:pPr>
    </w:p>
    <w:p w14:paraId="072D7680" w14:textId="77777777" w:rsidR="00894FF5" w:rsidRPr="00894FF5" w:rsidRDefault="00894FF5" w:rsidP="00090846">
      <w:pPr>
        <w:pStyle w:val="Textebrut"/>
        <w:rPr>
          <w:rFonts w:ascii="Courier New" w:hAnsi="Courier New" w:cs="Courier New"/>
        </w:rPr>
      </w:pPr>
      <w:r w:rsidRPr="00894FF5">
        <w:rPr>
          <w:rFonts w:ascii="Courier New" w:hAnsi="Courier New" w:cs="Courier New"/>
        </w:rPr>
        <w:t xml:space="preserve">Monsieur Ivan-Daniel Martin </w:t>
      </w:r>
    </w:p>
    <w:p w14:paraId="7627C225" w14:textId="77777777" w:rsidR="00894FF5" w:rsidRPr="00894FF5" w:rsidRDefault="00894FF5" w:rsidP="00090846">
      <w:pPr>
        <w:pStyle w:val="Textebrut"/>
        <w:rPr>
          <w:rFonts w:ascii="Courier New" w:hAnsi="Courier New" w:cs="Courier New"/>
        </w:rPr>
      </w:pPr>
      <w:r w:rsidRPr="00894FF5">
        <w:rPr>
          <w:rFonts w:ascii="Courier New" w:hAnsi="Courier New" w:cs="Courier New"/>
        </w:rPr>
        <w:t>Atelier des Designers</w:t>
      </w:r>
    </w:p>
    <w:p w14:paraId="6E5007BD" w14:textId="77777777" w:rsidR="00894FF5" w:rsidRPr="00894FF5" w:rsidRDefault="00894FF5" w:rsidP="00090846">
      <w:pPr>
        <w:pStyle w:val="Textebrut"/>
        <w:rPr>
          <w:rFonts w:ascii="Courier New" w:hAnsi="Courier New" w:cs="Courier New"/>
        </w:rPr>
      </w:pPr>
      <w:r w:rsidRPr="00894FF5">
        <w:rPr>
          <w:rFonts w:ascii="Courier New" w:hAnsi="Courier New" w:cs="Courier New"/>
        </w:rPr>
        <w:t>Rue de l’Atelier 314</w:t>
      </w:r>
    </w:p>
    <w:p w14:paraId="0F45D912" w14:textId="77777777" w:rsidR="00894FF5" w:rsidRPr="00894FF5" w:rsidRDefault="00894FF5" w:rsidP="00090846">
      <w:pPr>
        <w:pStyle w:val="Textebrut"/>
        <w:rPr>
          <w:rFonts w:ascii="Courier New" w:hAnsi="Courier New" w:cs="Courier New"/>
        </w:rPr>
      </w:pPr>
      <w:r w:rsidRPr="00894FF5">
        <w:rPr>
          <w:rFonts w:ascii="Courier New" w:hAnsi="Courier New" w:cs="Courier New"/>
        </w:rPr>
        <w:t xml:space="preserve">1200 Genève </w:t>
      </w:r>
    </w:p>
    <w:p w14:paraId="05A54150" w14:textId="77777777" w:rsidR="00894FF5" w:rsidRPr="00894FF5" w:rsidRDefault="00894FF5" w:rsidP="00090846">
      <w:pPr>
        <w:pStyle w:val="Textebrut"/>
        <w:rPr>
          <w:rFonts w:ascii="Courier New" w:hAnsi="Courier New" w:cs="Courier New"/>
        </w:rPr>
      </w:pPr>
      <w:r w:rsidRPr="00894FF5">
        <w:rPr>
          <w:rFonts w:ascii="Courier New" w:hAnsi="Courier New" w:cs="Courier New"/>
        </w:rPr>
        <w:t>Genève, le 10 novembre 2017</w:t>
      </w:r>
    </w:p>
    <w:p w14:paraId="2FC74F43" w14:textId="77777777" w:rsidR="00894FF5" w:rsidRPr="00894FF5" w:rsidRDefault="00894FF5" w:rsidP="00090846">
      <w:pPr>
        <w:pStyle w:val="Textebrut"/>
        <w:rPr>
          <w:rFonts w:ascii="Courier New" w:hAnsi="Courier New" w:cs="Courier New"/>
        </w:rPr>
      </w:pPr>
    </w:p>
    <w:p w14:paraId="0C3895D5" w14:textId="77777777" w:rsidR="00894FF5" w:rsidRPr="00894FF5" w:rsidRDefault="00894FF5" w:rsidP="00090846">
      <w:pPr>
        <w:pStyle w:val="Textebrut"/>
        <w:rPr>
          <w:rFonts w:ascii="Courier New" w:hAnsi="Courier New" w:cs="Courier New"/>
        </w:rPr>
      </w:pPr>
      <w:r w:rsidRPr="00894FF5">
        <w:rPr>
          <w:rFonts w:ascii="Courier New" w:hAnsi="Courier New" w:cs="Courier New"/>
        </w:rPr>
        <w:t>Offre de collaboration : Designer</w:t>
      </w:r>
    </w:p>
    <w:p w14:paraId="71D8D3B5" w14:textId="77777777" w:rsidR="00894FF5" w:rsidRPr="00894FF5" w:rsidRDefault="00894FF5" w:rsidP="00090846">
      <w:pPr>
        <w:pStyle w:val="Textebrut"/>
        <w:rPr>
          <w:rFonts w:ascii="Courier New" w:hAnsi="Courier New" w:cs="Courier New"/>
        </w:rPr>
      </w:pPr>
    </w:p>
    <w:p w14:paraId="263EC3F6" w14:textId="77777777" w:rsidR="00894FF5" w:rsidRPr="00894FF5" w:rsidRDefault="00894FF5" w:rsidP="00090846">
      <w:pPr>
        <w:pStyle w:val="Textebrut"/>
        <w:rPr>
          <w:rFonts w:ascii="Courier New" w:hAnsi="Courier New" w:cs="Courier New"/>
        </w:rPr>
      </w:pPr>
      <w:r w:rsidRPr="00894FF5">
        <w:rPr>
          <w:rFonts w:ascii="Courier New" w:hAnsi="Courier New" w:cs="Courier New"/>
        </w:rPr>
        <w:t>Monsieur Ivan-Daniel Martin,</w:t>
      </w:r>
    </w:p>
    <w:p w14:paraId="50F07BEC" w14:textId="77777777" w:rsidR="00894FF5" w:rsidRPr="00894FF5" w:rsidRDefault="00894FF5" w:rsidP="00090846">
      <w:pPr>
        <w:pStyle w:val="Textebrut"/>
        <w:rPr>
          <w:rFonts w:ascii="Courier New" w:hAnsi="Courier New" w:cs="Courier New"/>
        </w:rPr>
      </w:pPr>
    </w:p>
    <w:p w14:paraId="34CEF87B" w14:textId="77777777" w:rsidR="00894FF5" w:rsidRPr="00894FF5" w:rsidRDefault="00894FF5" w:rsidP="00090846">
      <w:pPr>
        <w:pStyle w:val="Textebrut"/>
        <w:rPr>
          <w:rFonts w:ascii="Courier New" w:hAnsi="Courier New" w:cs="Courier New"/>
        </w:rPr>
      </w:pPr>
      <w:r w:rsidRPr="00894FF5">
        <w:rPr>
          <w:rFonts w:ascii="Courier New" w:hAnsi="Courier New" w:cs="Courier New"/>
        </w:rPr>
        <w:t>Un ancien collègue de formation, Monsieur Johann Dupont, m’apprend qu’un poste de designer vient de se libérer au sein de votre entreprise. Comme votre atelier a été entièrement réaménagé et modernisé l’an dernier, j’imagine que vous êtes aussi en quête d’un utilisateur à jour sur la dernière version de Creative Cloud ?</w:t>
      </w:r>
    </w:p>
    <w:p w14:paraId="031F682B" w14:textId="77777777" w:rsidR="00894FF5" w:rsidRPr="00894FF5" w:rsidRDefault="00894FF5" w:rsidP="00090846">
      <w:pPr>
        <w:pStyle w:val="Textebrut"/>
        <w:rPr>
          <w:rFonts w:ascii="Courier New" w:hAnsi="Courier New" w:cs="Courier New"/>
        </w:rPr>
      </w:pPr>
    </w:p>
    <w:p w14:paraId="66EBF929" w14:textId="77777777" w:rsidR="00894FF5" w:rsidRPr="00894FF5" w:rsidRDefault="00894FF5" w:rsidP="00090846">
      <w:pPr>
        <w:pStyle w:val="Textebrut"/>
        <w:rPr>
          <w:rFonts w:ascii="Courier New" w:hAnsi="Courier New" w:cs="Courier New"/>
        </w:rPr>
      </w:pPr>
      <w:r w:rsidRPr="00894FF5">
        <w:rPr>
          <w:rFonts w:ascii="Courier New" w:hAnsi="Courier New" w:cs="Courier New"/>
        </w:rPr>
        <w:t>Employé depuis 4 ans, j’ai complété ma formation de designer par des cours de la suite Adobe. Malgré ma courte expérience et grâce à mes compétences créatrices, j’ai collaboré au développement de projets avec Photoshop, Illustrator et In Design. J’ai réalisé des maquettes et des affiches.</w:t>
      </w:r>
    </w:p>
    <w:p w14:paraId="05C274F0" w14:textId="77777777" w:rsidR="00894FF5" w:rsidRPr="00894FF5" w:rsidRDefault="00894FF5" w:rsidP="00090846">
      <w:pPr>
        <w:pStyle w:val="Textebrut"/>
        <w:rPr>
          <w:rFonts w:ascii="Courier New" w:hAnsi="Courier New" w:cs="Courier New"/>
        </w:rPr>
      </w:pPr>
    </w:p>
    <w:p w14:paraId="100CD9E8" w14:textId="77777777" w:rsidR="00894FF5" w:rsidRPr="00894FF5" w:rsidRDefault="00894FF5" w:rsidP="00090846">
      <w:pPr>
        <w:pStyle w:val="Textebrut"/>
        <w:rPr>
          <w:rFonts w:ascii="Courier New" w:hAnsi="Courier New" w:cs="Courier New"/>
        </w:rPr>
      </w:pPr>
      <w:r w:rsidRPr="00894FF5">
        <w:rPr>
          <w:rFonts w:ascii="Courier New" w:hAnsi="Courier New" w:cs="Courier New"/>
        </w:rPr>
        <w:t>Désireux d’aller plus loin dans le domaine du design et dans l’exploration de nouveaux projets créatifs, j’aimerais vivement rejoindre votre petite équipe et vous faire profiter de mes compétences en illustration ainsi que de ma vision d’ensemble lors de l’élaboration de maquettes impliquant plusieurs outils logiciels.</w:t>
      </w:r>
    </w:p>
    <w:p w14:paraId="58104E08" w14:textId="77777777" w:rsidR="00894FF5" w:rsidRPr="00894FF5" w:rsidRDefault="00894FF5" w:rsidP="00090846">
      <w:pPr>
        <w:pStyle w:val="Textebrut"/>
        <w:rPr>
          <w:rFonts w:ascii="Courier New" w:hAnsi="Courier New" w:cs="Courier New"/>
        </w:rPr>
      </w:pPr>
    </w:p>
    <w:p w14:paraId="048E5DF4" w14:textId="77777777" w:rsidR="00894FF5" w:rsidRPr="00894FF5" w:rsidRDefault="00894FF5" w:rsidP="00090846">
      <w:pPr>
        <w:pStyle w:val="Textebrut"/>
        <w:rPr>
          <w:rFonts w:ascii="Courier New" w:hAnsi="Courier New" w:cs="Courier New"/>
        </w:rPr>
      </w:pPr>
      <w:r w:rsidRPr="00894FF5">
        <w:rPr>
          <w:rFonts w:ascii="Courier New" w:hAnsi="Courier New" w:cs="Courier New"/>
        </w:rPr>
        <w:t>Je me tiens à votre entière disposition pour un entretien, à votre convenance. Dans l’attente de vous rencontrer et de visiter votre atelier, je vous prie d’agréer, monsieur Ivan-Daniel Martin, mes meilleures salutations.</w:t>
      </w:r>
    </w:p>
    <w:p w14:paraId="64B71355" w14:textId="77777777" w:rsidR="00894FF5" w:rsidRPr="00894FF5" w:rsidRDefault="00894FF5" w:rsidP="00090846">
      <w:pPr>
        <w:pStyle w:val="Textebrut"/>
        <w:rPr>
          <w:rFonts w:ascii="Courier New" w:hAnsi="Courier New" w:cs="Courier New"/>
        </w:rPr>
      </w:pPr>
    </w:p>
    <w:p w14:paraId="5E6D9ED6" w14:textId="77777777" w:rsidR="00894FF5" w:rsidRPr="00894FF5" w:rsidRDefault="00894FF5" w:rsidP="00090846">
      <w:pPr>
        <w:pStyle w:val="Textebrut"/>
        <w:rPr>
          <w:rFonts w:ascii="Courier New" w:hAnsi="Courier New" w:cs="Courier New"/>
        </w:rPr>
      </w:pPr>
      <w:r w:rsidRPr="00894FF5">
        <w:rPr>
          <w:rFonts w:ascii="Courier New" w:hAnsi="Courier New" w:cs="Courier New"/>
        </w:rPr>
        <w:t>Votre Prénom Nom</w:t>
      </w:r>
    </w:p>
    <w:sectPr w:rsidR="00894FF5" w:rsidRPr="00894FF5" w:rsidSect="00090846">
      <w:pgSz w:w="11900" w:h="16840"/>
      <w:pgMar w:top="1417" w:right="909" w:bottom="1417" w:left="9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ourier">
    <w:panose1 w:val="02000500000000000000"/>
    <w:charset w:val="00"/>
    <w:family w:val="roman"/>
    <w:pitch w:val="fixed"/>
    <w:sig w:usb0="00000003" w:usb1="00000000" w:usb2="00000000" w:usb3="00000000" w:csb0="00000001" w:csb1="00000000"/>
  </w:font>
  <w:font w:name="Courier New">
    <w:panose1 w:val="02070309020205020404"/>
    <w:charset w:val="00"/>
    <w:family w:val="roma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5"/>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5BF1"/>
    <w:rsid w:val="00155E9F"/>
    <w:rsid w:val="00894FF5"/>
    <w:rsid w:val="00971A79"/>
    <w:rsid w:val="00B95BF1"/>
  </w:rsids>
  <m:mathPr>
    <m:mathFont m:val="Cambria Math"/>
    <m:brkBin m:val="before"/>
    <m:brkBinSub m:val="--"/>
    <m:smallFrac m:val="0"/>
    <m:dispDef/>
    <m:lMargin m:val="0"/>
    <m:rMargin m:val="0"/>
    <m:defJc m:val="centerGroup"/>
    <m:wrapIndent m:val="1440"/>
    <m:intLim m:val="subSup"/>
    <m:naryLim m:val="undOvr"/>
  </m:mathPr>
  <w:themeFontLang w:val="fr-FR"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1977EE05"/>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brut">
    <w:name w:val="Plain Text"/>
    <w:basedOn w:val="Normal"/>
    <w:link w:val="TextebrutCar"/>
    <w:uiPriority w:val="99"/>
    <w:unhideWhenUsed/>
    <w:rsid w:val="00090846"/>
    <w:rPr>
      <w:rFonts w:ascii="Courier" w:hAnsi="Courier"/>
      <w:sz w:val="21"/>
      <w:szCs w:val="21"/>
    </w:rPr>
  </w:style>
  <w:style w:type="character" w:customStyle="1" w:styleId="TextebrutCar">
    <w:name w:val="Texte brut Car"/>
    <w:basedOn w:val="Policepardfaut"/>
    <w:link w:val="Textebrut"/>
    <w:uiPriority w:val="99"/>
    <w:rsid w:val="00090846"/>
    <w:rPr>
      <w:rFonts w:ascii="Courier" w:hAnsi="Courier"/>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CFPAA_PPT_Bureautique_Word_LettreMotivation_(2017-10-12).dotx</Template>
  <TotalTime>0</TotalTime>
  <Pages>1</Pages>
  <Words>234</Words>
  <Characters>1292</Characters>
  <Application>Microsoft Macintosh Word</Application>
  <DocSecurity>0</DocSecurity>
  <Lines>10</Lines>
  <Paragraphs>3</Paragraphs>
  <ScaleCrop>false</ScaleCrop>
  <LinksUpToDate>false</LinksUpToDate>
  <CharactersWithSpaces>1523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 de Microsoft Office</dc:creator>
  <cp:keywords/>
  <dc:description/>
  <cp:lastModifiedBy>Utilisateur de Microsoft Office</cp:lastModifiedBy>
  <cp:revision>2</cp:revision>
  <dcterms:created xsi:type="dcterms:W3CDTF">2017-10-13T14:17:00Z</dcterms:created>
  <dcterms:modified xsi:type="dcterms:W3CDTF">2017-10-13T14:17:00Z</dcterms:modified>
</cp:coreProperties>
</file>